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BD30B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6A3C454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2539BCFC" w14:textId="77777777" w:rsidR="00CD36CF" w:rsidRDefault="00866A54" w:rsidP="00CC1F3B">
      <w:pPr>
        <w:pStyle w:val="TitlePageBillPrefix"/>
      </w:pPr>
      <w:sdt>
        <w:sdtPr>
          <w:tag w:val="IntroDate"/>
          <w:id w:val="-1236936958"/>
          <w:placeholder>
            <w:docPart w:val="12583F73CE9B42E6AE144A2164AA9F7C"/>
          </w:placeholder>
          <w:text/>
        </w:sdtPr>
        <w:sdtEndPr/>
        <w:sdtContent>
          <w:r w:rsidR="00AE48A0">
            <w:t>Introduced</w:t>
          </w:r>
        </w:sdtContent>
      </w:sdt>
    </w:p>
    <w:p w14:paraId="3313D861" w14:textId="463C7301" w:rsidR="00CD36CF" w:rsidRDefault="00866A54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42A70C4718F4626B04D1C2727AF9E9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11BF9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621576D281784228AAE89FFFC9EF6CC5"/>
          </w:placeholder>
          <w:text/>
        </w:sdtPr>
        <w:sdtEndPr/>
        <w:sdtContent>
          <w:r w:rsidR="000E5209">
            <w:t>333</w:t>
          </w:r>
        </w:sdtContent>
      </w:sdt>
    </w:p>
    <w:p w14:paraId="1B60C9FF" w14:textId="2DAEB795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640D236EB2A14ED1AA9753007AC4974D"/>
          </w:placeholder>
          <w:text w:multiLine="1"/>
        </w:sdtPr>
        <w:sdtEndPr/>
        <w:sdtContent>
          <w:r w:rsidR="00D11BF9">
            <w:t>Senator Woodrum</w:t>
          </w:r>
        </w:sdtContent>
      </w:sdt>
    </w:p>
    <w:p w14:paraId="6B31FD6C" w14:textId="388556D7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D31A53F30C34453AC9F858515853A3B"/>
          </w:placeholder>
          <w:text w:multiLine="1"/>
        </w:sdtPr>
        <w:sdtContent>
          <w:r w:rsidR="00866A54" w:rsidRPr="00866A54">
            <w:t>Introduced February 13, 2025; referred</w:t>
          </w:r>
          <w:r w:rsidR="00866A54" w:rsidRPr="00866A54">
            <w:br/>
            <w:t>to the Committee on the Judiciary</w:t>
          </w:r>
        </w:sdtContent>
      </w:sdt>
      <w:r>
        <w:t>]</w:t>
      </w:r>
    </w:p>
    <w:p w14:paraId="77D40481" w14:textId="53B2E7AC" w:rsidR="00303684" w:rsidRDefault="0000526A" w:rsidP="00CC1F3B">
      <w:pPr>
        <w:pStyle w:val="TitleSection"/>
      </w:pPr>
      <w:r>
        <w:lastRenderedPageBreak/>
        <w:t>A BILL</w:t>
      </w:r>
      <w:r w:rsidR="00D11BF9">
        <w:t xml:space="preserve"> to amend and reenact §64-</w:t>
      </w:r>
      <w:proofErr w:type="spellStart"/>
      <w:r w:rsidR="00D11BF9">
        <w:t>5B</w:t>
      </w:r>
      <w:proofErr w:type="spellEnd"/>
      <w:r w:rsidR="00D11BF9">
        <w:t>-1 of the Code of West Virginia, 1931, as amended, relating to authorizing the Office of Inspector General to promulgate a legislative rule relating to hospital licensure.</w:t>
      </w:r>
    </w:p>
    <w:p w14:paraId="1BBDB4D6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7CF45D7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F44DA82" w14:textId="77777777" w:rsidR="00D11BF9" w:rsidRDefault="00D11BF9" w:rsidP="00D11BF9">
      <w:pPr>
        <w:pStyle w:val="ArticleHeading"/>
        <w:sectPr w:rsidR="00D11BF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ARTICLE </w:t>
      </w:r>
      <w:proofErr w:type="spellStart"/>
      <w:r>
        <w:t>5B</w:t>
      </w:r>
      <w:proofErr w:type="spellEnd"/>
      <w:r>
        <w:t>. Authorization for the office of inspector general to promulgate legislative rules.</w:t>
      </w:r>
    </w:p>
    <w:p w14:paraId="2E4EAA75" w14:textId="7423B520" w:rsidR="00D11BF9" w:rsidRDefault="00D11BF9" w:rsidP="00D11BF9">
      <w:pPr>
        <w:pStyle w:val="SectionHeading"/>
        <w:sectPr w:rsidR="00D11BF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</w:t>
      </w:r>
      <w:proofErr w:type="spellStart"/>
      <w:r>
        <w:t>5B</w:t>
      </w:r>
      <w:proofErr w:type="spellEnd"/>
      <w:r>
        <w:t>-1. Office of Inspector General.</w:t>
      </w:r>
    </w:p>
    <w:p w14:paraId="45B7299D" w14:textId="1D851A21" w:rsidR="008736AA" w:rsidRDefault="00D11BF9" w:rsidP="00CC1F3B">
      <w:pPr>
        <w:pStyle w:val="SectionBody"/>
      </w:pPr>
      <w:r>
        <w:t>The legislative rule filed in the State Register on August 30, 2024, authorized under the authority of §</w:t>
      </w:r>
      <w:proofErr w:type="spellStart"/>
      <w:r>
        <w:t>16B</w:t>
      </w:r>
      <w:proofErr w:type="spellEnd"/>
      <w:r>
        <w:t xml:space="preserve">-3-8 of this code, modified by the Office of Inspector General to meet the objections of the Legislative Rule-Making Review Committee and refiled in the State Register on November 26, 2024, relating to the Office of Inspector General (hospital licensure, </w:t>
      </w:r>
      <w:hyperlink r:id="rId14" w:history="1">
        <w:r>
          <w:rPr>
            <w:rStyle w:val="Hyperlink"/>
            <w:rFonts w:eastAsiaTheme="minorHAnsi"/>
          </w:rPr>
          <w:t>71 CSR 12</w:t>
        </w:r>
      </w:hyperlink>
      <w:r>
        <w:t>), is authorized.</w:t>
      </w:r>
    </w:p>
    <w:p w14:paraId="1EC44414" w14:textId="77777777" w:rsidR="00C33014" w:rsidRDefault="00C33014" w:rsidP="00CC1F3B">
      <w:pPr>
        <w:pStyle w:val="Note"/>
      </w:pPr>
    </w:p>
    <w:p w14:paraId="7D7D6103" w14:textId="77777777" w:rsidR="00D11BF9" w:rsidRDefault="00CF1DCA" w:rsidP="00D11BF9">
      <w:pPr>
        <w:pStyle w:val="Note"/>
      </w:pPr>
      <w:r>
        <w:t xml:space="preserve">NOTE: </w:t>
      </w:r>
      <w:r w:rsidR="00D11BF9">
        <w:t>The purpose of this bill is to authorize the Office of Inspector General to promulgate a legislative rule relating to hospital licensure.</w:t>
      </w:r>
    </w:p>
    <w:p w14:paraId="110BDC6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D2A1" w14:textId="77777777" w:rsidR="00D11BF9" w:rsidRPr="00B844FE" w:rsidRDefault="00D11BF9" w:rsidP="00B844FE">
      <w:r>
        <w:separator/>
      </w:r>
    </w:p>
  </w:endnote>
  <w:endnote w:type="continuationSeparator" w:id="0">
    <w:p w14:paraId="297647A5" w14:textId="77777777" w:rsidR="00D11BF9" w:rsidRPr="00B844FE" w:rsidRDefault="00D11BF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FFD012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23320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63EA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7EA0" w14:textId="77777777" w:rsidR="00D11BF9" w:rsidRDefault="00D11B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2141D" w14:textId="77777777" w:rsidR="00D11BF9" w:rsidRPr="00B844FE" w:rsidRDefault="00D11BF9" w:rsidP="00B844FE">
      <w:r>
        <w:separator/>
      </w:r>
    </w:p>
  </w:footnote>
  <w:footnote w:type="continuationSeparator" w:id="0">
    <w:p w14:paraId="110ADFA1" w14:textId="77777777" w:rsidR="00D11BF9" w:rsidRPr="00B844FE" w:rsidRDefault="00D11BF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ED1C" w14:textId="77777777" w:rsidR="002A0269" w:rsidRPr="00B844FE" w:rsidRDefault="00866A54">
    <w:pPr>
      <w:pStyle w:val="Header"/>
    </w:pPr>
    <w:sdt>
      <w:sdtPr>
        <w:id w:val="-684364211"/>
        <w:placeholder>
          <w:docPart w:val="B42A70C4718F4626B04D1C2727AF9E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42A70C4718F4626B04D1C2727AF9E91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1635" w14:textId="5B656C23" w:rsidR="00C33014" w:rsidRPr="00686E9A" w:rsidRDefault="009E48C4" w:rsidP="000573A9">
    <w:pPr>
      <w:pStyle w:val="HeaderStyle"/>
      <w:rPr>
        <w:sz w:val="22"/>
        <w:szCs w:val="22"/>
      </w:rPr>
    </w:pPr>
    <w:r w:rsidRPr="009E48C4">
      <w:rPr>
        <w:sz w:val="22"/>
        <w:szCs w:val="22"/>
      </w:rPr>
      <w:t>71 CSR 12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proofErr w:type="spellStart"/>
        <w:r w:rsidR="00D11BF9">
          <w:rPr>
            <w:sz w:val="22"/>
            <w:szCs w:val="22"/>
          </w:rPr>
          <w:t>2025R2414S</w:t>
        </w:r>
        <w:proofErr w:type="spellEnd"/>
        <w:r w:rsidR="00D11BF9">
          <w:rPr>
            <w:sz w:val="22"/>
            <w:szCs w:val="22"/>
          </w:rPr>
          <w:t xml:space="preserve"> </w:t>
        </w:r>
        <w:proofErr w:type="spellStart"/>
        <w:r w:rsidR="00D11BF9">
          <w:rPr>
            <w:sz w:val="22"/>
            <w:szCs w:val="22"/>
          </w:rPr>
          <w:t>2025R2415H</w:t>
        </w:r>
        <w:proofErr w:type="spellEnd"/>
      </w:sdtContent>
    </w:sdt>
  </w:p>
  <w:p w14:paraId="5ACFC08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C3AC9" w14:textId="05F066DB" w:rsidR="002A0269" w:rsidRPr="004D3ABE" w:rsidRDefault="009E48C4" w:rsidP="00CC1F3B">
    <w:pPr>
      <w:pStyle w:val="HeaderStyle"/>
      <w:rPr>
        <w:sz w:val="22"/>
        <w:szCs w:val="22"/>
      </w:rPr>
    </w:pPr>
    <w:r w:rsidRPr="009E48C4">
      <w:rPr>
        <w:sz w:val="22"/>
        <w:szCs w:val="22"/>
      </w:rPr>
      <w:t>71 CSR 12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F9"/>
    <w:rsid w:val="0000526A"/>
    <w:rsid w:val="00024758"/>
    <w:rsid w:val="000573A9"/>
    <w:rsid w:val="00085D22"/>
    <w:rsid w:val="00093AB0"/>
    <w:rsid w:val="000C5C77"/>
    <w:rsid w:val="000E3912"/>
    <w:rsid w:val="000E5209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85A8F"/>
    <w:rsid w:val="00394191"/>
    <w:rsid w:val="003C51CD"/>
    <w:rsid w:val="003C6034"/>
    <w:rsid w:val="00400B5C"/>
    <w:rsid w:val="004368E0"/>
    <w:rsid w:val="004C13DD"/>
    <w:rsid w:val="004D1C1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66A54"/>
    <w:rsid w:val="008736AA"/>
    <w:rsid w:val="008D275D"/>
    <w:rsid w:val="00946186"/>
    <w:rsid w:val="00980327"/>
    <w:rsid w:val="00986478"/>
    <w:rsid w:val="009B5557"/>
    <w:rsid w:val="009D4A7C"/>
    <w:rsid w:val="009E48C4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1BF9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0DFE5"/>
  <w15:chartTrackingRefBased/>
  <w15:docId w15:val="{3E4F4DED-4FFB-4403-878D-E80A2873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D11BF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D11B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71-1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583F73CE9B42E6AE144A2164AA9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5E8D7-2488-403C-8008-11086A02DFB0}"/>
      </w:docPartPr>
      <w:docPartBody>
        <w:p w:rsidR="00F76782" w:rsidRDefault="00F76782">
          <w:pPr>
            <w:pStyle w:val="12583F73CE9B42E6AE144A2164AA9F7C"/>
          </w:pPr>
          <w:r w:rsidRPr="00B844FE">
            <w:t>Prefix Text</w:t>
          </w:r>
        </w:p>
      </w:docPartBody>
    </w:docPart>
    <w:docPart>
      <w:docPartPr>
        <w:name w:val="B42A70C4718F4626B04D1C2727AF9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A109C-CE48-409A-B0FC-839E65A7140D}"/>
      </w:docPartPr>
      <w:docPartBody>
        <w:p w:rsidR="00F76782" w:rsidRDefault="00F76782">
          <w:pPr>
            <w:pStyle w:val="B42A70C4718F4626B04D1C2727AF9E91"/>
          </w:pPr>
          <w:r w:rsidRPr="00B844FE">
            <w:t>[Type here]</w:t>
          </w:r>
        </w:p>
      </w:docPartBody>
    </w:docPart>
    <w:docPart>
      <w:docPartPr>
        <w:name w:val="621576D281784228AAE89FFFC9EF6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D0C45-2DD6-41F5-996D-E9691B56911A}"/>
      </w:docPartPr>
      <w:docPartBody>
        <w:p w:rsidR="00F76782" w:rsidRDefault="00F76782">
          <w:pPr>
            <w:pStyle w:val="621576D281784228AAE89FFFC9EF6CC5"/>
          </w:pPr>
          <w:r w:rsidRPr="00B844FE">
            <w:t>Number</w:t>
          </w:r>
        </w:p>
      </w:docPartBody>
    </w:docPart>
    <w:docPart>
      <w:docPartPr>
        <w:name w:val="640D236EB2A14ED1AA9753007AC49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73265-B062-40C7-9BA8-DE6CF9130991}"/>
      </w:docPartPr>
      <w:docPartBody>
        <w:p w:rsidR="00F76782" w:rsidRDefault="00F76782">
          <w:pPr>
            <w:pStyle w:val="640D236EB2A14ED1AA9753007AC4974D"/>
          </w:pPr>
          <w:r w:rsidRPr="00B844FE">
            <w:t>Enter Sponsors Here</w:t>
          </w:r>
        </w:p>
      </w:docPartBody>
    </w:docPart>
    <w:docPart>
      <w:docPartPr>
        <w:name w:val="7D31A53F30C34453AC9F858515853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2D773-ACC5-44AC-BD8E-B44E3F5A7B55}"/>
      </w:docPartPr>
      <w:docPartBody>
        <w:p w:rsidR="00F76782" w:rsidRDefault="00F76782">
          <w:pPr>
            <w:pStyle w:val="7D31A53F30C34453AC9F858515853A3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82"/>
    <w:rsid w:val="00385A8F"/>
    <w:rsid w:val="009D4A7C"/>
    <w:rsid w:val="00F7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583F73CE9B42E6AE144A2164AA9F7C">
    <w:name w:val="12583F73CE9B42E6AE144A2164AA9F7C"/>
  </w:style>
  <w:style w:type="paragraph" w:customStyle="1" w:styleId="B42A70C4718F4626B04D1C2727AF9E91">
    <w:name w:val="B42A70C4718F4626B04D1C2727AF9E91"/>
  </w:style>
  <w:style w:type="paragraph" w:customStyle="1" w:styleId="621576D281784228AAE89FFFC9EF6CC5">
    <w:name w:val="621576D281784228AAE89FFFC9EF6CC5"/>
  </w:style>
  <w:style w:type="paragraph" w:customStyle="1" w:styleId="640D236EB2A14ED1AA9753007AC4974D">
    <w:name w:val="640D236EB2A14ED1AA9753007AC4974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D31A53F30C34453AC9F858515853A3B">
    <w:name w:val="7D31A53F30C34453AC9F858515853A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191</Words>
  <Characters>1134</Characters>
  <Application>Microsoft Office Word</Application>
  <DocSecurity>0</DocSecurity>
  <Lines>81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2025-01-09T16:22:00Z</dcterms:created>
  <dcterms:modified xsi:type="dcterms:W3CDTF">2025-02-12T19:37:00Z</dcterms:modified>
</cp:coreProperties>
</file>